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Flyer layout"/>
      </w:tblPr>
      <w:tblGrid>
        <w:gridCol w:w="10050"/>
      </w:tblGrid>
      <w:tr w:rsidR="00797B4C" w:rsidRPr="002F3E5B" w14:paraId="6245EF6F" w14:textId="77777777" w:rsidTr="0030261E">
        <w:trPr>
          <w:trHeight w:hRule="exact" w:val="15742"/>
          <w:jc w:val="center"/>
        </w:trPr>
        <w:tc>
          <w:tcPr>
            <w:tcW w:w="10050" w:type="dxa"/>
          </w:tcPr>
          <w:p w14:paraId="584620DD" w14:textId="77777777" w:rsidR="00EF60E9" w:rsidRDefault="00EF60E9" w:rsidP="00EF60E9">
            <w:pPr>
              <w:pStyle w:val="berschrift1"/>
              <w:spacing w:before="0" w:after="0"/>
              <w:jc w:val="center"/>
              <w:outlineLvl w:val="0"/>
              <w:rPr>
                <w:rFonts w:eastAsiaTheme="minorHAnsi" w:cstheme="minorBidi"/>
                <w:sz w:val="56"/>
                <w:szCs w:val="72"/>
              </w:rPr>
            </w:pPr>
            <w:r>
              <w:rPr>
                <w:rFonts w:eastAsiaTheme="minorHAnsi" w:cstheme="minorBidi"/>
                <w:sz w:val="56"/>
                <w:szCs w:val="72"/>
              </w:rPr>
              <w:t xml:space="preserve"> </w:t>
            </w:r>
          </w:p>
          <w:p w14:paraId="1567991A" w14:textId="0FEDD915" w:rsidR="00797B4C" w:rsidRDefault="00EE1547" w:rsidP="0030261E">
            <w:pPr>
              <w:pStyle w:val="berschrift1"/>
              <w:jc w:val="center"/>
              <w:outlineLvl w:val="0"/>
              <w:rPr>
                <w:rFonts w:eastAsiaTheme="minorHAnsi" w:cstheme="minorBidi"/>
                <w:sz w:val="56"/>
                <w:szCs w:val="72"/>
              </w:rPr>
            </w:pPr>
            <w:r>
              <w:rPr>
                <w:rFonts w:eastAsiaTheme="minorHAnsi" w:cstheme="minorBidi"/>
                <w:sz w:val="56"/>
                <w:szCs w:val="72"/>
              </w:rPr>
              <w:t>Treffpunkt</w:t>
            </w:r>
            <w:r w:rsidR="00FD4BD4">
              <w:rPr>
                <w:rFonts w:eastAsiaTheme="minorHAnsi" w:cstheme="minorBidi"/>
                <w:sz w:val="56"/>
                <w:szCs w:val="72"/>
              </w:rPr>
              <w:t>:</w:t>
            </w:r>
            <w:r w:rsidR="00822C29" w:rsidRPr="002F3E5B">
              <w:rPr>
                <w:rFonts w:eastAsiaTheme="minorHAnsi" w:cstheme="minorBidi"/>
                <w:sz w:val="56"/>
                <w:szCs w:val="72"/>
              </w:rPr>
              <w:t>Bündnis</w:t>
            </w:r>
            <w:r w:rsidR="00FD4BD4">
              <w:rPr>
                <w:rFonts w:eastAsiaTheme="minorHAnsi" w:cstheme="minorBidi"/>
                <w:sz w:val="56"/>
                <w:szCs w:val="72"/>
              </w:rPr>
              <w:t>:</w:t>
            </w:r>
            <w:r w:rsidR="002F3E5B" w:rsidRPr="002F3E5B">
              <w:rPr>
                <w:rFonts w:eastAsiaTheme="minorHAnsi" w:cstheme="minorBidi"/>
                <w:sz w:val="56"/>
                <w:szCs w:val="72"/>
              </w:rPr>
              <w:t>Winterthur</w:t>
            </w:r>
            <w:r w:rsidR="0030261E">
              <w:rPr>
                <w:rFonts w:eastAsiaTheme="minorHAnsi" w:cstheme="minorBidi"/>
                <w:sz w:val="56"/>
                <w:szCs w:val="72"/>
              </w:rPr>
              <w:t>:20</w:t>
            </w:r>
            <w:r w:rsidR="00586D87">
              <w:rPr>
                <w:rFonts w:eastAsiaTheme="minorHAnsi" w:cstheme="minorBidi"/>
                <w:sz w:val="56"/>
                <w:szCs w:val="72"/>
              </w:rPr>
              <w:t>2</w:t>
            </w:r>
            <w:r w:rsidR="00BD2F19">
              <w:rPr>
                <w:rFonts w:eastAsiaTheme="minorHAnsi" w:cstheme="minorBidi"/>
                <w:sz w:val="56"/>
                <w:szCs w:val="72"/>
              </w:rPr>
              <w:t>3</w:t>
            </w:r>
          </w:p>
          <w:p w14:paraId="4269339E" w14:textId="77777777" w:rsidR="00EF60E9" w:rsidRDefault="00EF60E9" w:rsidP="00EF60E9"/>
          <w:p w14:paraId="58EDFE94" w14:textId="77777777" w:rsidR="00EF60E9" w:rsidRPr="00EF60E9" w:rsidRDefault="00EF60E9" w:rsidP="00EF60E9"/>
          <w:p w14:paraId="3D4C46DD" w14:textId="77777777" w:rsidR="00171B55" w:rsidRPr="00171B55" w:rsidRDefault="00EF60E9" w:rsidP="00171B55">
            <w:r>
              <w:rPr>
                <w:noProof/>
                <w:lang w:val="de-CH" w:eastAsia="de-CH" w:bidi="ar-SA"/>
              </w:rPr>
              <w:drawing>
                <wp:anchor distT="0" distB="0" distL="114300" distR="114300" simplePos="0" relativeHeight="251660288" behindDoc="0" locked="0" layoutInCell="1" allowOverlap="1" wp14:anchorId="465E3325" wp14:editId="26DCF8A5">
                  <wp:simplePos x="0" y="0"/>
                  <wp:positionH relativeFrom="column">
                    <wp:posOffset>1431123</wp:posOffset>
                  </wp:positionH>
                  <wp:positionV relativeFrom="paragraph">
                    <wp:posOffset>557363</wp:posOffset>
                  </wp:positionV>
                  <wp:extent cx="770021" cy="1078029"/>
                  <wp:effectExtent l="0" t="0" r="0" b="8255"/>
                  <wp:wrapNone/>
                  <wp:docPr id="6" name="Grafik 6" descr="C:\Users\Alberto\Documents\tbl\Treffpunkt\B3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lberto\Documents\tbl\Treffpunkt\B3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75" t="12051" r="22566" b="10981"/>
                          <a:stretch/>
                        </pic:blipFill>
                        <pic:spPr bwMode="auto">
                          <a:xfrm>
                            <a:off x="0" y="0"/>
                            <a:ext cx="770021" cy="107802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0B58">
              <w:rPr>
                <w:noProof/>
                <w:lang w:val="de-CH" w:eastAsia="de-CH" w:bidi="ar-SA"/>
              </w:rPr>
              <w:drawing>
                <wp:inline distT="0" distB="0" distL="0" distR="0" wp14:anchorId="063BA27E" wp14:editId="38D5795E">
                  <wp:extent cx="6363647" cy="2102266"/>
                  <wp:effectExtent l="0" t="0" r="0" b="0"/>
                  <wp:docPr id="4" name="Grafik 4" descr="C:\Users\Alberto\Documents\tbl\Treffpunkt\b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berto\Documents\tbl\Treffpunkt\b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151" r="8272" b="19719"/>
                          <a:stretch/>
                        </pic:blipFill>
                        <pic:spPr bwMode="auto">
                          <a:xfrm>
                            <a:off x="0" y="0"/>
                            <a:ext cx="6369954" cy="2104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47509F" w14:textId="77777777" w:rsidR="00207ABD" w:rsidRPr="00586D87" w:rsidRDefault="00207ABD" w:rsidP="00BF3B18">
            <w:pPr>
              <w:rPr>
                <w:sz w:val="36"/>
                <w:szCs w:val="56"/>
              </w:rPr>
            </w:pPr>
          </w:p>
          <w:p w14:paraId="74ECB069" w14:textId="77777777" w:rsidR="00E9671B" w:rsidRDefault="00355485" w:rsidP="00BF3B18">
            <w:pPr>
              <w:rPr>
                <w:sz w:val="56"/>
                <w:szCs w:val="56"/>
              </w:rPr>
            </w:pPr>
            <w:r w:rsidRPr="00EC7A7F">
              <w:rPr>
                <w:sz w:val="56"/>
                <w:szCs w:val="56"/>
              </w:rPr>
              <w:t>Herzliche Einladung</w:t>
            </w:r>
            <w:r>
              <w:rPr>
                <w:sz w:val="56"/>
                <w:szCs w:val="56"/>
              </w:rPr>
              <w:t xml:space="preserve"> dazu!</w:t>
            </w:r>
          </w:p>
          <w:p w14:paraId="3738A561" w14:textId="77777777" w:rsidR="00E52E16" w:rsidRDefault="00797B4C" w:rsidP="00207ABD">
            <w:pPr>
              <w:pStyle w:val="berschrift2"/>
              <w:spacing w:before="0" w:after="0"/>
              <w:ind w:right="-1803"/>
              <w:outlineLvl w:val="1"/>
              <w:rPr>
                <w:b w:val="0"/>
                <w:sz w:val="40"/>
                <w:szCs w:val="40"/>
              </w:rPr>
            </w:pPr>
            <w:r w:rsidRPr="0069252C">
              <w:rPr>
                <w:b w:val="0"/>
                <w:sz w:val="40"/>
                <w:szCs w:val="40"/>
              </w:rPr>
              <w:t xml:space="preserve">Wir treffen uns in der Krypta </w:t>
            </w:r>
            <w:r w:rsidR="00CA59F3">
              <w:rPr>
                <w:b w:val="0"/>
                <w:sz w:val="40"/>
                <w:szCs w:val="40"/>
              </w:rPr>
              <w:t xml:space="preserve">der Kirche St.Peter und Paul, </w:t>
            </w:r>
          </w:p>
          <w:p w14:paraId="132D502F" w14:textId="77777777" w:rsidR="008D39FA" w:rsidRDefault="00797B4C" w:rsidP="00207ABD">
            <w:pPr>
              <w:pStyle w:val="berschrift2"/>
              <w:spacing w:before="0" w:after="0"/>
              <w:ind w:right="-1803"/>
              <w:outlineLvl w:val="1"/>
              <w:rPr>
                <w:b w:val="0"/>
                <w:sz w:val="40"/>
                <w:szCs w:val="40"/>
              </w:rPr>
            </w:pPr>
            <w:r w:rsidRPr="0069252C">
              <w:rPr>
                <w:b w:val="0"/>
                <w:sz w:val="40"/>
                <w:szCs w:val="40"/>
              </w:rPr>
              <w:t>an  der Tellstrasse 11a</w:t>
            </w:r>
            <w:r w:rsidR="00E52E16">
              <w:rPr>
                <w:b w:val="0"/>
                <w:sz w:val="40"/>
                <w:szCs w:val="40"/>
              </w:rPr>
              <w:t>, 8400 Winterthur</w:t>
            </w:r>
          </w:p>
          <w:p w14:paraId="4C69DBA9" w14:textId="77777777" w:rsidR="00207ABD" w:rsidRPr="00207ABD" w:rsidRDefault="00207ABD" w:rsidP="00207ABD"/>
          <w:p w14:paraId="141CD244" w14:textId="4DDFFDC1" w:rsidR="0030261E" w:rsidRDefault="006C6E03" w:rsidP="0030261E">
            <w:pPr>
              <w:pStyle w:val="berschrift4"/>
              <w:tabs>
                <w:tab w:val="left" w:pos="5529"/>
              </w:tabs>
              <w:ind w:left="567" w:hanging="567"/>
              <w:outlineLvl w:val="3"/>
              <w:rPr>
                <w:b w:val="0"/>
                <w:sz w:val="40"/>
                <w:szCs w:val="40"/>
              </w:rPr>
            </w:pPr>
            <w:r w:rsidRPr="00536428">
              <w:rPr>
                <w:sz w:val="48"/>
                <w:szCs w:val="48"/>
              </w:rPr>
              <w:t>Wann:</w:t>
            </w:r>
            <w:r>
              <w:rPr>
                <w:b w:val="0"/>
                <w:sz w:val="40"/>
                <w:szCs w:val="40"/>
              </w:rPr>
              <w:t xml:space="preserve"> </w:t>
            </w:r>
            <w:r w:rsidR="0030261E">
              <w:rPr>
                <w:b w:val="0"/>
                <w:sz w:val="40"/>
                <w:szCs w:val="40"/>
              </w:rPr>
              <w:t xml:space="preserve"> </w:t>
            </w:r>
            <w:r w:rsidR="003B3E22">
              <w:rPr>
                <w:b w:val="0"/>
                <w:sz w:val="40"/>
                <w:szCs w:val="40"/>
              </w:rPr>
              <w:t>jeweils um 19Uhr</w:t>
            </w:r>
            <w:r w:rsidR="0030261E">
              <w:rPr>
                <w:b w:val="0"/>
                <w:sz w:val="40"/>
                <w:szCs w:val="40"/>
              </w:rPr>
              <w:t xml:space="preserve"> </w:t>
            </w:r>
            <w:r w:rsidR="0030261E">
              <w:rPr>
                <w:b w:val="0"/>
                <w:sz w:val="40"/>
                <w:szCs w:val="40"/>
              </w:rPr>
              <w:tab/>
            </w:r>
            <w:r w:rsidR="0030261E" w:rsidRPr="0030261E">
              <w:rPr>
                <w:b w:val="0"/>
                <w:sz w:val="40"/>
                <w:szCs w:val="40"/>
                <w:highlight w:val="yellow"/>
              </w:rPr>
              <w:t>2</w:t>
            </w:r>
            <w:r w:rsidR="00586D87">
              <w:rPr>
                <w:b w:val="0"/>
                <w:sz w:val="40"/>
                <w:szCs w:val="40"/>
                <w:highlight w:val="yellow"/>
              </w:rPr>
              <w:t>02</w:t>
            </w:r>
            <w:r w:rsidR="00BD2F19" w:rsidRPr="00434AE0">
              <w:rPr>
                <w:b w:val="0"/>
                <w:sz w:val="40"/>
                <w:szCs w:val="40"/>
                <w:highlight w:val="yellow"/>
              </w:rPr>
              <w:t>3</w:t>
            </w:r>
          </w:p>
          <w:p w14:paraId="30BB3573" w14:textId="6C17081A" w:rsidR="006E4F47" w:rsidRPr="00B0662A" w:rsidRDefault="0030261E" w:rsidP="0030261E">
            <w:pPr>
              <w:pStyle w:val="berschrift4"/>
              <w:tabs>
                <w:tab w:val="left" w:pos="5529"/>
              </w:tabs>
              <w:ind w:left="567" w:hanging="567"/>
              <w:outlineLvl w:val="3"/>
              <w:rPr>
                <w:b w:val="0"/>
                <w:sz w:val="40"/>
                <w:szCs w:val="40"/>
                <w:highlight w:val="yellow"/>
              </w:rPr>
            </w:pPr>
            <w:r>
              <w:rPr>
                <w:sz w:val="48"/>
                <w:szCs w:val="48"/>
              </w:rPr>
              <w:tab/>
            </w:r>
            <w:r>
              <w:rPr>
                <w:sz w:val="48"/>
                <w:szCs w:val="48"/>
              </w:rPr>
              <w:tab/>
            </w:r>
            <w:r w:rsidR="00BD2F19">
              <w:rPr>
                <w:b w:val="0"/>
                <w:sz w:val="40"/>
                <w:szCs w:val="40"/>
                <w:highlight w:val="yellow"/>
              </w:rPr>
              <w:t>Mittwoch</w:t>
            </w:r>
            <w:r w:rsidRPr="0030261E">
              <w:rPr>
                <w:b w:val="0"/>
                <w:sz w:val="40"/>
                <w:szCs w:val="40"/>
                <w:highlight w:val="yellow"/>
              </w:rPr>
              <w:t>, 1</w:t>
            </w:r>
            <w:r w:rsidR="00673F06">
              <w:rPr>
                <w:b w:val="0"/>
                <w:sz w:val="40"/>
                <w:szCs w:val="40"/>
                <w:highlight w:val="yellow"/>
              </w:rPr>
              <w:t>8</w:t>
            </w:r>
            <w:r>
              <w:rPr>
                <w:b w:val="0"/>
                <w:sz w:val="40"/>
                <w:szCs w:val="40"/>
                <w:highlight w:val="yellow"/>
              </w:rPr>
              <w:t xml:space="preserve">. Januar </w:t>
            </w:r>
          </w:p>
          <w:p w14:paraId="18FE3FD7" w14:textId="5E751F22" w:rsidR="00AB3B98" w:rsidRDefault="0030261E" w:rsidP="0030261E">
            <w:pPr>
              <w:pStyle w:val="berschrift4"/>
              <w:tabs>
                <w:tab w:val="left" w:pos="5529"/>
              </w:tabs>
              <w:ind w:left="567" w:hanging="567"/>
              <w:outlineLvl w:val="3"/>
              <w:rPr>
                <w:b w:val="0"/>
                <w:sz w:val="40"/>
                <w:szCs w:val="40"/>
                <w:highlight w:val="yellow"/>
              </w:rPr>
            </w:pPr>
            <w:r w:rsidRPr="0030261E">
              <w:rPr>
                <w:b w:val="0"/>
                <w:sz w:val="40"/>
                <w:szCs w:val="40"/>
              </w:rPr>
              <w:tab/>
            </w:r>
            <w:r w:rsidRPr="0030261E">
              <w:rPr>
                <w:b w:val="0"/>
                <w:sz w:val="40"/>
                <w:szCs w:val="40"/>
              </w:rPr>
              <w:tab/>
            </w:r>
            <w:r w:rsidR="00BD2F19">
              <w:rPr>
                <w:b w:val="0"/>
                <w:sz w:val="40"/>
                <w:szCs w:val="40"/>
                <w:highlight w:val="yellow"/>
              </w:rPr>
              <w:t>Dienstag</w:t>
            </w:r>
            <w:r>
              <w:rPr>
                <w:b w:val="0"/>
                <w:sz w:val="40"/>
                <w:szCs w:val="40"/>
                <w:highlight w:val="yellow"/>
              </w:rPr>
              <w:t>, 1</w:t>
            </w:r>
            <w:r w:rsidR="00BD2F19">
              <w:rPr>
                <w:b w:val="0"/>
                <w:sz w:val="40"/>
                <w:szCs w:val="40"/>
                <w:highlight w:val="yellow"/>
              </w:rPr>
              <w:t>8</w:t>
            </w:r>
            <w:r w:rsidR="006E4F47" w:rsidRPr="00B0662A">
              <w:rPr>
                <w:b w:val="0"/>
                <w:sz w:val="40"/>
                <w:szCs w:val="40"/>
                <w:highlight w:val="yellow"/>
              </w:rPr>
              <w:t>.</w:t>
            </w:r>
            <w:r w:rsidR="00BD2F19">
              <w:rPr>
                <w:b w:val="0"/>
                <w:sz w:val="40"/>
                <w:szCs w:val="40"/>
                <w:highlight w:val="yellow"/>
              </w:rPr>
              <w:t>April</w:t>
            </w:r>
          </w:p>
          <w:p w14:paraId="6CE3E462" w14:textId="6355AEFF" w:rsidR="00DD74EC" w:rsidRDefault="0030261E" w:rsidP="0030261E">
            <w:pPr>
              <w:pStyle w:val="berschrift4"/>
              <w:tabs>
                <w:tab w:val="left" w:pos="5529"/>
              </w:tabs>
              <w:ind w:left="567" w:hanging="567"/>
              <w:outlineLvl w:val="3"/>
              <w:rPr>
                <w:b w:val="0"/>
                <w:sz w:val="40"/>
                <w:szCs w:val="40"/>
                <w:highlight w:val="yellow"/>
              </w:rPr>
            </w:pPr>
            <w:r w:rsidRPr="0030261E">
              <w:rPr>
                <w:b w:val="0"/>
                <w:sz w:val="40"/>
                <w:szCs w:val="40"/>
              </w:rPr>
              <w:tab/>
            </w:r>
            <w:r w:rsidRPr="0030261E">
              <w:rPr>
                <w:b w:val="0"/>
                <w:sz w:val="40"/>
                <w:szCs w:val="40"/>
              </w:rPr>
              <w:tab/>
            </w:r>
            <w:r w:rsidR="00BD2F19">
              <w:rPr>
                <w:b w:val="0"/>
                <w:sz w:val="40"/>
                <w:szCs w:val="40"/>
                <w:highlight w:val="yellow"/>
              </w:rPr>
              <w:t>Montag</w:t>
            </w:r>
            <w:r w:rsidR="00586D87">
              <w:rPr>
                <w:b w:val="0"/>
                <w:sz w:val="40"/>
                <w:szCs w:val="40"/>
                <w:highlight w:val="yellow"/>
              </w:rPr>
              <w:t>, 1</w:t>
            </w:r>
            <w:r w:rsidR="00BD2F19">
              <w:rPr>
                <w:b w:val="0"/>
                <w:sz w:val="40"/>
                <w:szCs w:val="40"/>
                <w:highlight w:val="yellow"/>
              </w:rPr>
              <w:t>9</w:t>
            </w:r>
            <w:r>
              <w:rPr>
                <w:b w:val="0"/>
                <w:sz w:val="40"/>
                <w:szCs w:val="40"/>
                <w:highlight w:val="yellow"/>
              </w:rPr>
              <w:t>. Juni</w:t>
            </w:r>
          </w:p>
          <w:p w14:paraId="12F21021" w14:textId="78DBE327" w:rsidR="00673F06" w:rsidRDefault="00673F06" w:rsidP="00673F06">
            <w:pPr>
              <w:pStyle w:val="berschrift4"/>
              <w:tabs>
                <w:tab w:val="left" w:pos="5529"/>
              </w:tabs>
              <w:ind w:left="567" w:hanging="567"/>
              <w:outlineLvl w:val="3"/>
              <w:rPr>
                <w:b w:val="0"/>
                <w:sz w:val="40"/>
                <w:szCs w:val="40"/>
                <w:highlight w:val="yellow"/>
              </w:rPr>
            </w:pPr>
            <w:r w:rsidRPr="0030261E">
              <w:rPr>
                <w:b w:val="0"/>
                <w:sz w:val="40"/>
                <w:szCs w:val="40"/>
              </w:rPr>
              <w:tab/>
            </w:r>
            <w:r w:rsidRPr="0030261E">
              <w:rPr>
                <w:b w:val="0"/>
                <w:sz w:val="40"/>
                <w:szCs w:val="40"/>
              </w:rPr>
              <w:tab/>
            </w:r>
            <w:r>
              <w:rPr>
                <w:b w:val="0"/>
                <w:sz w:val="40"/>
                <w:szCs w:val="40"/>
                <w:highlight w:val="yellow"/>
              </w:rPr>
              <w:t xml:space="preserve">Montag, </w:t>
            </w:r>
            <w:r w:rsidR="00BD2F19">
              <w:rPr>
                <w:b w:val="0"/>
                <w:sz w:val="40"/>
                <w:szCs w:val="40"/>
                <w:highlight w:val="yellow"/>
              </w:rPr>
              <w:t>18</w:t>
            </w:r>
            <w:r>
              <w:rPr>
                <w:b w:val="0"/>
                <w:sz w:val="40"/>
                <w:szCs w:val="40"/>
                <w:highlight w:val="yellow"/>
              </w:rPr>
              <w:t>. September</w:t>
            </w:r>
          </w:p>
          <w:p w14:paraId="7DBD762A" w14:textId="3D4ADCB5" w:rsidR="00797B4C" w:rsidRPr="0030261E" w:rsidRDefault="0030261E" w:rsidP="0030261E">
            <w:pPr>
              <w:pStyle w:val="berschrift4"/>
              <w:tabs>
                <w:tab w:val="left" w:pos="5529"/>
              </w:tabs>
              <w:ind w:left="567" w:hanging="567"/>
              <w:outlineLvl w:val="3"/>
              <w:rPr>
                <w:b w:val="0"/>
                <w:sz w:val="40"/>
                <w:szCs w:val="40"/>
                <w:highlight w:val="yellow"/>
              </w:rPr>
            </w:pPr>
            <w:r w:rsidRPr="0030261E">
              <w:rPr>
                <w:b w:val="0"/>
                <w:sz w:val="40"/>
                <w:szCs w:val="40"/>
              </w:rPr>
              <w:tab/>
            </w:r>
            <w:r w:rsidRPr="0030261E">
              <w:rPr>
                <w:b w:val="0"/>
                <w:sz w:val="40"/>
                <w:szCs w:val="40"/>
              </w:rPr>
              <w:tab/>
            </w:r>
            <w:r w:rsidR="00586D87">
              <w:rPr>
                <w:b w:val="0"/>
                <w:sz w:val="40"/>
                <w:szCs w:val="40"/>
                <w:highlight w:val="yellow"/>
              </w:rPr>
              <w:t>Montag,</w:t>
            </w:r>
            <w:r>
              <w:rPr>
                <w:b w:val="0"/>
                <w:sz w:val="40"/>
                <w:szCs w:val="40"/>
                <w:highlight w:val="yellow"/>
              </w:rPr>
              <w:t xml:space="preserve"> </w:t>
            </w:r>
            <w:r w:rsidR="00BD2F19">
              <w:rPr>
                <w:b w:val="0"/>
                <w:sz w:val="40"/>
                <w:szCs w:val="40"/>
                <w:highlight w:val="yellow"/>
              </w:rPr>
              <w:t>20</w:t>
            </w:r>
            <w:r w:rsidRPr="0030261E">
              <w:rPr>
                <w:b w:val="0"/>
                <w:sz w:val="40"/>
                <w:szCs w:val="40"/>
                <w:highlight w:val="yellow"/>
              </w:rPr>
              <w:t>. November</w:t>
            </w:r>
          </w:p>
          <w:p w14:paraId="686B1F1E" w14:textId="77777777" w:rsidR="00BF3B18" w:rsidRPr="00BF3B18" w:rsidRDefault="00BF3B18" w:rsidP="00BF3B18"/>
          <w:p w14:paraId="7095B775" w14:textId="77777777" w:rsidR="00536428" w:rsidRDefault="00536428" w:rsidP="00EF60E9">
            <w:pPr>
              <w:jc w:val="both"/>
              <w:rPr>
                <w:sz w:val="36"/>
                <w:szCs w:val="36"/>
              </w:rPr>
            </w:pPr>
            <w:r w:rsidRPr="00EF60E9">
              <w:rPr>
                <w:sz w:val="36"/>
                <w:szCs w:val="36"/>
              </w:rPr>
              <w:t xml:space="preserve">Wir singen und beten </w:t>
            </w:r>
            <w:r w:rsidR="00DA0ABC" w:rsidRPr="00EF60E9">
              <w:rPr>
                <w:sz w:val="36"/>
                <w:szCs w:val="36"/>
              </w:rPr>
              <w:t>miteinander</w:t>
            </w:r>
            <w:r w:rsidR="00EF60E9">
              <w:rPr>
                <w:sz w:val="36"/>
                <w:szCs w:val="36"/>
              </w:rPr>
              <w:t xml:space="preserve">. Wir feiern und erneuern unseren Lebensweg im Bündnis mit der MTA. </w:t>
            </w:r>
            <w:r w:rsidR="002F3E5B">
              <w:rPr>
                <w:sz w:val="36"/>
                <w:szCs w:val="36"/>
              </w:rPr>
              <w:t>A</w:t>
            </w:r>
            <w:r w:rsidR="00BF3B18">
              <w:rPr>
                <w:sz w:val="36"/>
                <w:szCs w:val="36"/>
              </w:rPr>
              <w:t xml:space="preserve">nschliessend besteht die Möglichkeit miteinander </w:t>
            </w:r>
            <w:r w:rsidR="00207ABD">
              <w:rPr>
                <w:sz w:val="36"/>
                <w:szCs w:val="36"/>
              </w:rPr>
              <w:t>etwas</w:t>
            </w:r>
            <w:r w:rsidR="00BF3B18">
              <w:rPr>
                <w:sz w:val="36"/>
                <w:szCs w:val="36"/>
              </w:rPr>
              <w:t xml:space="preserve"> zu essen oder zu trinken</w:t>
            </w:r>
            <w:r w:rsidR="002F3E5B">
              <w:rPr>
                <w:sz w:val="36"/>
                <w:szCs w:val="36"/>
              </w:rPr>
              <w:t>. Eine Anmeldung ist nicht nötig.</w:t>
            </w:r>
          </w:p>
          <w:p w14:paraId="3AAC037B" w14:textId="77777777" w:rsidR="002F3E5B" w:rsidRPr="00DD74EC" w:rsidRDefault="002F3E5B" w:rsidP="00536428">
            <w:pPr>
              <w:rPr>
                <w:sz w:val="20"/>
                <w:szCs w:val="36"/>
              </w:rPr>
            </w:pPr>
          </w:p>
          <w:p w14:paraId="740E68D0" w14:textId="77777777" w:rsidR="002F3E5B" w:rsidRPr="002F3E5B" w:rsidRDefault="002F3E5B" w:rsidP="002F3E5B">
            <w:pPr>
              <w:jc w:val="center"/>
              <w:rPr>
                <w:sz w:val="32"/>
                <w:szCs w:val="36"/>
                <w:lang w:val="de-CH"/>
              </w:rPr>
            </w:pPr>
            <w:r w:rsidRPr="002F3E5B">
              <w:rPr>
                <w:sz w:val="32"/>
                <w:szCs w:val="36"/>
                <w:lang w:val="de-CH"/>
              </w:rPr>
              <w:t>Kontakte: Beatrice Infanger, Alberto Colotti</w:t>
            </w:r>
          </w:p>
          <w:p w14:paraId="67D7D950" w14:textId="77777777" w:rsidR="002F3E5B" w:rsidRPr="002F3E5B" w:rsidRDefault="002F3E5B" w:rsidP="00536428">
            <w:pPr>
              <w:rPr>
                <w:sz w:val="36"/>
                <w:szCs w:val="36"/>
                <w:lang w:val="de-CH"/>
              </w:rPr>
            </w:pPr>
          </w:p>
          <w:p w14:paraId="5EB8C5AD" w14:textId="77777777" w:rsidR="002F3E5B" w:rsidRPr="002F3E5B" w:rsidRDefault="002F3E5B" w:rsidP="00536428">
            <w:pPr>
              <w:rPr>
                <w:sz w:val="36"/>
                <w:szCs w:val="36"/>
                <w:lang w:val="de-CH"/>
              </w:rPr>
            </w:pPr>
          </w:p>
          <w:p w14:paraId="71846219" w14:textId="77777777" w:rsidR="00185377" w:rsidRPr="002F3E5B" w:rsidRDefault="00185377" w:rsidP="00536428">
            <w:pPr>
              <w:rPr>
                <w:sz w:val="36"/>
                <w:szCs w:val="36"/>
                <w:lang w:val="de-CH"/>
              </w:rPr>
            </w:pPr>
          </w:p>
          <w:p w14:paraId="7EB45AA1" w14:textId="77777777" w:rsidR="00FA2C75" w:rsidRPr="002F3E5B" w:rsidRDefault="00FA2C75" w:rsidP="00FA2C75">
            <w:pPr>
              <w:rPr>
                <w:sz w:val="56"/>
                <w:szCs w:val="56"/>
                <w:lang w:val="de-CH"/>
              </w:rPr>
            </w:pPr>
            <w:r w:rsidRPr="002F3E5B">
              <w:rPr>
                <w:sz w:val="56"/>
                <w:szCs w:val="56"/>
                <w:lang w:val="de-CH"/>
              </w:rPr>
              <w:t xml:space="preserve">  </w:t>
            </w:r>
          </w:p>
          <w:p w14:paraId="6805D4F0" w14:textId="77777777" w:rsidR="003B3E22" w:rsidRPr="002F3E5B" w:rsidRDefault="003B3E22" w:rsidP="003B3E22">
            <w:pPr>
              <w:rPr>
                <w:lang w:val="de-CH"/>
              </w:rPr>
            </w:pPr>
          </w:p>
          <w:p w14:paraId="42C6DE2B" w14:textId="77777777" w:rsidR="008D5027" w:rsidRPr="002F3E5B" w:rsidRDefault="0070506F" w:rsidP="008D5027">
            <w:pPr>
              <w:rPr>
                <w:lang w:val="de-CH"/>
              </w:rPr>
            </w:pPr>
            <w:r w:rsidRPr="002F3E5B">
              <w:rPr>
                <w:lang w:val="de-CH"/>
              </w:rPr>
              <w:tab/>
            </w:r>
            <w:r w:rsidRPr="002F3E5B">
              <w:rPr>
                <w:lang w:val="de-CH"/>
              </w:rPr>
              <w:tab/>
            </w:r>
            <w:r w:rsidRPr="002F3E5B">
              <w:rPr>
                <w:lang w:val="de-CH"/>
              </w:rPr>
              <w:tab/>
            </w:r>
            <w:r w:rsidRPr="002F3E5B">
              <w:rPr>
                <w:lang w:val="de-CH"/>
              </w:rPr>
              <w:tab/>
            </w:r>
            <w:r w:rsidRPr="002F3E5B">
              <w:rPr>
                <w:lang w:val="de-CH"/>
              </w:rPr>
              <w:tab/>
            </w:r>
          </w:p>
        </w:tc>
      </w:tr>
      <w:tr w:rsidR="00DD74EC" w:rsidRPr="002F3E5B" w14:paraId="75A01579" w14:textId="77777777" w:rsidTr="00DD74EC">
        <w:trPr>
          <w:trHeight w:hRule="exact" w:val="106"/>
          <w:jc w:val="center"/>
        </w:trPr>
        <w:tc>
          <w:tcPr>
            <w:tcW w:w="10050" w:type="dxa"/>
          </w:tcPr>
          <w:p w14:paraId="2FFF7108" w14:textId="77777777" w:rsidR="00DD74EC" w:rsidRDefault="00DD74EC">
            <w:pPr>
              <w:pStyle w:val="berschrift1"/>
              <w:outlineLvl w:val="0"/>
              <w:rPr>
                <w:rFonts w:eastAsiaTheme="minorHAnsi" w:cstheme="minorBidi"/>
                <w:sz w:val="56"/>
                <w:szCs w:val="72"/>
              </w:rPr>
            </w:pPr>
          </w:p>
        </w:tc>
      </w:tr>
    </w:tbl>
    <w:p w14:paraId="1964AD6F" w14:textId="77777777" w:rsidR="00DF1C22" w:rsidRPr="002F3E5B" w:rsidRDefault="00DF1C22" w:rsidP="002F3E5B">
      <w:pPr>
        <w:rPr>
          <w:lang w:val="de-CH"/>
        </w:rPr>
      </w:pPr>
    </w:p>
    <w:sectPr w:rsidR="00DF1C22" w:rsidRPr="002F3E5B" w:rsidSect="0030261E">
      <w:pgSz w:w="11907" w:h="16839" w:code="9"/>
      <w:pgMar w:top="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F46"/>
    <w:rsid w:val="00005292"/>
    <w:rsid w:val="00035413"/>
    <w:rsid w:val="000A042F"/>
    <w:rsid w:val="000A11D8"/>
    <w:rsid w:val="000A6E65"/>
    <w:rsid w:val="000C43DA"/>
    <w:rsid w:val="00143268"/>
    <w:rsid w:val="00171B55"/>
    <w:rsid w:val="0018154B"/>
    <w:rsid w:val="00185377"/>
    <w:rsid w:val="001C6734"/>
    <w:rsid w:val="001C789F"/>
    <w:rsid w:val="00207ABD"/>
    <w:rsid w:val="00243022"/>
    <w:rsid w:val="002571BC"/>
    <w:rsid w:val="002B3B08"/>
    <w:rsid w:val="002E3251"/>
    <w:rsid w:val="002F3E5B"/>
    <w:rsid w:val="0030261E"/>
    <w:rsid w:val="003269B9"/>
    <w:rsid w:val="00331370"/>
    <w:rsid w:val="003449D3"/>
    <w:rsid w:val="00355485"/>
    <w:rsid w:val="00375166"/>
    <w:rsid w:val="003B3E22"/>
    <w:rsid w:val="00410FE0"/>
    <w:rsid w:val="00424352"/>
    <w:rsid w:val="00424BC0"/>
    <w:rsid w:val="00434AE0"/>
    <w:rsid w:val="0045185B"/>
    <w:rsid w:val="004633B2"/>
    <w:rsid w:val="004D7ACD"/>
    <w:rsid w:val="004E1EDD"/>
    <w:rsid w:val="0050124A"/>
    <w:rsid w:val="00524704"/>
    <w:rsid w:val="00536428"/>
    <w:rsid w:val="00586D87"/>
    <w:rsid w:val="005B3FE4"/>
    <w:rsid w:val="005E1F46"/>
    <w:rsid w:val="005F5FB1"/>
    <w:rsid w:val="00616690"/>
    <w:rsid w:val="00673F06"/>
    <w:rsid w:val="0068473F"/>
    <w:rsid w:val="0069252C"/>
    <w:rsid w:val="00694535"/>
    <w:rsid w:val="006A3097"/>
    <w:rsid w:val="006C6E03"/>
    <w:rsid w:val="006E10D3"/>
    <w:rsid w:val="006E4F47"/>
    <w:rsid w:val="006E76B4"/>
    <w:rsid w:val="006F466A"/>
    <w:rsid w:val="0070506F"/>
    <w:rsid w:val="00797B4C"/>
    <w:rsid w:val="007B6BF2"/>
    <w:rsid w:val="007C5722"/>
    <w:rsid w:val="00802E91"/>
    <w:rsid w:val="0081775F"/>
    <w:rsid w:val="00822C29"/>
    <w:rsid w:val="0084343D"/>
    <w:rsid w:val="0088565F"/>
    <w:rsid w:val="008A0B58"/>
    <w:rsid w:val="008A23AA"/>
    <w:rsid w:val="008D39FA"/>
    <w:rsid w:val="008D5027"/>
    <w:rsid w:val="008F30BE"/>
    <w:rsid w:val="008F321E"/>
    <w:rsid w:val="00901DEF"/>
    <w:rsid w:val="009339FA"/>
    <w:rsid w:val="00934FEA"/>
    <w:rsid w:val="00954B57"/>
    <w:rsid w:val="00991CA0"/>
    <w:rsid w:val="009E4423"/>
    <w:rsid w:val="00A42372"/>
    <w:rsid w:val="00A613F6"/>
    <w:rsid w:val="00A66D1E"/>
    <w:rsid w:val="00A974C9"/>
    <w:rsid w:val="00AB0CCC"/>
    <w:rsid w:val="00AB3B98"/>
    <w:rsid w:val="00B064A8"/>
    <w:rsid w:val="00B0662A"/>
    <w:rsid w:val="00B61ADE"/>
    <w:rsid w:val="00B711E9"/>
    <w:rsid w:val="00B91359"/>
    <w:rsid w:val="00BC25B6"/>
    <w:rsid w:val="00BD2F19"/>
    <w:rsid w:val="00BF3B18"/>
    <w:rsid w:val="00BF5016"/>
    <w:rsid w:val="00C317BD"/>
    <w:rsid w:val="00C31A38"/>
    <w:rsid w:val="00C92C41"/>
    <w:rsid w:val="00CA59F3"/>
    <w:rsid w:val="00CB5408"/>
    <w:rsid w:val="00CB783B"/>
    <w:rsid w:val="00D07CF4"/>
    <w:rsid w:val="00D44E7F"/>
    <w:rsid w:val="00D6499D"/>
    <w:rsid w:val="00D8611B"/>
    <w:rsid w:val="00DA0ABC"/>
    <w:rsid w:val="00DA7642"/>
    <w:rsid w:val="00DD74EC"/>
    <w:rsid w:val="00DF1C22"/>
    <w:rsid w:val="00E10993"/>
    <w:rsid w:val="00E2464F"/>
    <w:rsid w:val="00E52E16"/>
    <w:rsid w:val="00E944A1"/>
    <w:rsid w:val="00E9671B"/>
    <w:rsid w:val="00EB1A68"/>
    <w:rsid w:val="00EC7A7F"/>
    <w:rsid w:val="00EE1547"/>
    <w:rsid w:val="00EE381D"/>
    <w:rsid w:val="00EF60E9"/>
    <w:rsid w:val="00F13F58"/>
    <w:rsid w:val="00F2786C"/>
    <w:rsid w:val="00FA2C75"/>
    <w:rsid w:val="00FD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6CFD5C"/>
  <w15:chartTrackingRefBased/>
  <w15:docId w15:val="{FA6FAF8E-69BA-E34F-AD92-CFCE956F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8ACB3" w:themeColor="accent1"/>
        <w:sz w:val="24"/>
        <w:szCs w:val="24"/>
        <w:lang w:val="de-DE" w:eastAsia="en-US" w:bidi="de-DE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74C9"/>
    <w:rPr>
      <w:b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600" w:after="120" w:line="168" w:lineRule="auto"/>
      <w:outlineLvl w:val="0"/>
    </w:pPr>
    <w:rPr>
      <w:rFonts w:asciiTheme="majorHAnsi" w:eastAsiaTheme="majorEastAsia" w:hAnsiTheme="majorHAnsi" w:cstheme="majorBidi"/>
      <w:sz w:val="10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color w:val="595959" w:themeColor="text1" w:themeTint="A6"/>
      <w:sz w:val="4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sz w:val="4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0" w:after="120"/>
      <w:outlineLvl w:val="3"/>
    </w:pPr>
    <w:rPr>
      <w:rFonts w:asciiTheme="majorHAnsi" w:eastAsiaTheme="majorEastAsia" w:hAnsiTheme="majorHAnsi" w:cstheme="majorBidi"/>
      <w:iCs/>
      <w:color w:val="595959" w:themeColor="text1" w:themeTint="A6"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22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 w:val="0"/>
      <w:iCs/>
      <w:sz w:val="20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sz w:val="10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color w:val="595959" w:themeColor="text1" w:themeTint="A6"/>
      <w:sz w:val="4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sz w:val="4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Theme="majorHAnsi" w:eastAsiaTheme="majorEastAsia" w:hAnsiTheme="majorHAnsi" w:cstheme="majorBidi"/>
      <w:b/>
      <w:iCs/>
      <w:color w:val="595959" w:themeColor="text1" w:themeTint="A6"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b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b/>
      <w:i/>
      <w:iCs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b/>
      <w:i/>
      <w:color w:val="595959" w:themeColor="text1" w:themeTint="A6"/>
      <w:sz w:val="22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Cs/>
      <w:sz w:val="20"/>
      <w:szCs w:val="21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berto\Documents\tbl\Treffpunkt\%7bBF9F4271-1FDF-CF40-B3B3-7FC017393209%7dtf16392136.dotx" TargetMode="External"/></Relationships>
</file>

<file path=word/theme/theme1.xml><?xml version="1.0" encoding="utf-8"?>
<a:theme xmlns:a="http://schemas.openxmlformats.org/drawingml/2006/main" name="For Sale Flyer Theme">
  <a:themeElements>
    <a:clrScheme name="Flyer">
      <a:dk1>
        <a:sysClr val="windowText" lastClr="000000"/>
      </a:dk1>
      <a:lt1>
        <a:sysClr val="window" lastClr="FFFFFF"/>
      </a:lt1>
      <a:dk2>
        <a:srgbClr val="231F20"/>
      </a:dk2>
      <a:lt2>
        <a:srgbClr val="F5F7F6"/>
      </a:lt2>
      <a:accent1>
        <a:srgbClr val="58ACB3"/>
      </a:accent1>
      <a:accent2>
        <a:srgbClr val="D75B56"/>
      </a:accent2>
      <a:accent3>
        <a:srgbClr val="DFC456"/>
      </a:accent3>
      <a:accent4>
        <a:srgbClr val="E99248"/>
      </a:accent4>
      <a:accent5>
        <a:srgbClr val="26967A"/>
      </a:accent5>
      <a:accent6>
        <a:srgbClr val="6C6389"/>
      </a:accent6>
      <a:hlink>
        <a:srgbClr val="58ACB3"/>
      </a:hlink>
      <a:folHlink>
        <a:srgbClr val="7B70AA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{BF9F4271-1FDF-CF40-B3B3-7FC017393209}tf16392136.dotx</Template>
  <TotalTime>0</TotalTime>
  <Pages>1</Pages>
  <Words>80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Infanger Markus</dc:creator>
  <cp:keywords/>
  <dc:description/>
  <cp:lastModifiedBy>Infanger Markus</cp:lastModifiedBy>
  <cp:revision>2</cp:revision>
  <cp:lastPrinted>2022-08-22T18:13:00Z</cp:lastPrinted>
  <dcterms:created xsi:type="dcterms:W3CDTF">2022-09-24T11:26:00Z</dcterms:created>
  <dcterms:modified xsi:type="dcterms:W3CDTF">2022-09-24T11:26:00Z</dcterms:modified>
</cp:coreProperties>
</file>